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15A" w:rsidRDefault="008B415A" w:rsidP="008B415A">
      <w:pPr>
        <w:spacing w:after="0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Tuesday 22</w:t>
      </w:r>
      <w:r w:rsidRPr="00A61B72">
        <w:rPr>
          <w:rFonts w:ascii="XCCW Joined 5a" w:hAnsi="XCCW Joined 5a"/>
          <w:sz w:val="24"/>
          <w:szCs w:val="24"/>
          <w:u w:val="single"/>
          <w:vertAlign w:val="superscript"/>
        </w:rPr>
        <w:t>nd</w:t>
      </w:r>
      <w:r>
        <w:rPr>
          <w:rFonts w:ascii="XCCW Joined 5a" w:hAnsi="XCCW Joined 5a"/>
          <w:sz w:val="24"/>
          <w:szCs w:val="24"/>
          <w:u w:val="single"/>
        </w:rPr>
        <w:t xml:space="preserve"> January 2019</w:t>
      </w:r>
    </w:p>
    <w:p w:rsidR="008B415A" w:rsidRPr="007E2562" w:rsidRDefault="008B415A" w:rsidP="008B415A">
      <w:pPr>
        <w:spacing w:after="0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Due in Monday 28</w:t>
      </w:r>
      <w:r w:rsidRPr="00A61B72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>
        <w:rPr>
          <w:rFonts w:ascii="XCCW Joined 5a" w:hAnsi="XCCW Joined 5a"/>
          <w:sz w:val="24"/>
          <w:szCs w:val="24"/>
          <w:u w:val="single"/>
        </w:rPr>
        <w:t xml:space="preserve"> January 2019</w:t>
      </w:r>
    </w:p>
    <w:p w:rsidR="005500AE" w:rsidRDefault="005500AE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High Frequency Words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</w:p>
    <w:p w:rsidR="007E2562" w:rsidRPr="00AC20A9" w:rsidRDefault="003426F5" w:rsidP="003F5025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077"/>
        <w:gridCol w:w="836"/>
        <w:gridCol w:w="1155"/>
        <w:gridCol w:w="2558"/>
        <w:gridCol w:w="1122"/>
        <w:gridCol w:w="3036"/>
        <w:gridCol w:w="1122"/>
        <w:gridCol w:w="2648"/>
        <w:gridCol w:w="1122"/>
      </w:tblGrid>
      <w:tr w:rsidR="003C7032" w:rsidRPr="00AC20A9" w:rsidTr="00225083">
        <w:tc>
          <w:tcPr>
            <w:tcW w:w="207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8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115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558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648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8B415A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that’s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8B415A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baby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8B415A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fish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8B415A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gave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8B415A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mouse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8B415A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something</w:t>
            </w:r>
            <w:bookmarkStart w:id="0" w:name="_GoBack"/>
            <w:bookmarkEnd w:id="0"/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C7032" w:rsidRPr="00AC20A9" w:rsidRDefault="003C7032">
      <w:pPr>
        <w:rPr>
          <w:rFonts w:ascii="XCCW Joined 5a" w:hAnsi="XCCW Joined 5a"/>
          <w:sz w:val="28"/>
          <w:szCs w:val="28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A7920"/>
    <w:rsid w:val="00225083"/>
    <w:rsid w:val="00260985"/>
    <w:rsid w:val="003426F5"/>
    <w:rsid w:val="00375B8B"/>
    <w:rsid w:val="003C7032"/>
    <w:rsid w:val="003F5025"/>
    <w:rsid w:val="005500AE"/>
    <w:rsid w:val="0066570F"/>
    <w:rsid w:val="007D0AF6"/>
    <w:rsid w:val="007E2562"/>
    <w:rsid w:val="008026C1"/>
    <w:rsid w:val="008B415A"/>
    <w:rsid w:val="00906AF8"/>
    <w:rsid w:val="00A55E66"/>
    <w:rsid w:val="00AC20A9"/>
    <w:rsid w:val="00B6020E"/>
    <w:rsid w:val="00C36DBD"/>
    <w:rsid w:val="00DE72F4"/>
    <w:rsid w:val="00FE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0A552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5E461182</Template>
  <TotalTime>0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2</cp:revision>
  <dcterms:created xsi:type="dcterms:W3CDTF">2019-01-18T13:34:00Z</dcterms:created>
  <dcterms:modified xsi:type="dcterms:W3CDTF">2019-01-18T13:34:00Z</dcterms:modified>
</cp:coreProperties>
</file>