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6B9" w:rsidRPr="00836EB8" w:rsidRDefault="00B126B9" w:rsidP="00B126B9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5974DA">
        <w:rPr>
          <w:rFonts w:ascii="XCCW Joined 5a" w:hAnsi="XCCW Joined 5a"/>
          <w:sz w:val="24"/>
          <w:szCs w:val="24"/>
          <w:u w:val="single"/>
        </w:rPr>
        <w:t>7</w:t>
      </w:r>
      <w:r w:rsidR="005974DA" w:rsidRPr="005974DA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5974DA">
        <w:rPr>
          <w:rFonts w:ascii="XCCW Joined 5a" w:hAnsi="XCCW Joined 5a"/>
          <w:sz w:val="24"/>
          <w:szCs w:val="24"/>
          <w:u w:val="single"/>
        </w:rPr>
        <w:t xml:space="preserve"> May </w:t>
      </w:r>
      <w:r w:rsidRPr="00836EB8">
        <w:rPr>
          <w:rFonts w:ascii="XCCW Joined 5a" w:hAnsi="XCCW Joined 5a"/>
          <w:sz w:val="24"/>
          <w:szCs w:val="24"/>
          <w:u w:val="single"/>
        </w:rPr>
        <w:t>2019</w:t>
      </w:r>
    </w:p>
    <w:p w:rsidR="00B126B9" w:rsidRPr="00836EB8" w:rsidRDefault="00B126B9" w:rsidP="00B126B9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Due in Monday </w:t>
      </w:r>
      <w:r w:rsidR="005974DA">
        <w:rPr>
          <w:rFonts w:ascii="XCCW Joined 5a" w:hAnsi="XCCW Joined 5a"/>
          <w:sz w:val="24"/>
          <w:szCs w:val="24"/>
          <w:u w:val="single"/>
        </w:rPr>
        <w:t>13</w:t>
      </w:r>
      <w:r w:rsidRPr="00FF67BC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May</w:t>
      </w:r>
      <w:r w:rsidRPr="00836EB8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225083">
        <w:tc>
          <w:tcPr>
            <w:tcW w:w="207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8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115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55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64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4A38E9" w:rsidRDefault="00A15EAF" w:rsidP="0066570F">
            <w:pPr>
              <w:rPr>
                <w:rFonts w:ascii="XCCW Joined 5a" w:hAnsi="XCCW Joined 5a"/>
                <w:sz w:val="28"/>
                <w:szCs w:val="28"/>
                <w:highlight w:val="yellow"/>
              </w:rPr>
            </w:pPr>
            <w:bookmarkStart w:id="0" w:name="_GoBack"/>
            <w:bookmarkEnd w:id="0"/>
            <w:r w:rsidRPr="00A15EAF">
              <w:rPr>
                <w:rFonts w:ascii="XCCW Joined 5a" w:hAnsi="XCCW Joined 5a"/>
                <w:sz w:val="28"/>
                <w:szCs w:val="28"/>
              </w:rPr>
              <w:t>any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A15EA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under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A15EA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hat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A15EA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snow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A15EA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air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A15EA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trees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5219D"/>
    <w:rsid w:val="001A7920"/>
    <w:rsid w:val="00225083"/>
    <w:rsid w:val="00254FAB"/>
    <w:rsid w:val="00260985"/>
    <w:rsid w:val="00331BAA"/>
    <w:rsid w:val="003426F5"/>
    <w:rsid w:val="00375B8B"/>
    <w:rsid w:val="003C7032"/>
    <w:rsid w:val="003F5025"/>
    <w:rsid w:val="004A38E9"/>
    <w:rsid w:val="005142C2"/>
    <w:rsid w:val="00547533"/>
    <w:rsid w:val="005500AE"/>
    <w:rsid w:val="005974DA"/>
    <w:rsid w:val="0066570F"/>
    <w:rsid w:val="007D0AF6"/>
    <w:rsid w:val="007E2562"/>
    <w:rsid w:val="008026C1"/>
    <w:rsid w:val="008B415A"/>
    <w:rsid w:val="00906AF8"/>
    <w:rsid w:val="00971EC0"/>
    <w:rsid w:val="00A15EAF"/>
    <w:rsid w:val="00A55E66"/>
    <w:rsid w:val="00A567E2"/>
    <w:rsid w:val="00AC20A9"/>
    <w:rsid w:val="00B126B9"/>
    <w:rsid w:val="00B6020E"/>
    <w:rsid w:val="00BB5AED"/>
    <w:rsid w:val="00BC7556"/>
    <w:rsid w:val="00C36DBD"/>
    <w:rsid w:val="00C52D47"/>
    <w:rsid w:val="00C7251C"/>
    <w:rsid w:val="00DD3147"/>
    <w:rsid w:val="00DE72F4"/>
    <w:rsid w:val="00FD4C31"/>
    <w:rsid w:val="00FE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E1318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6F4FA575</Template>
  <TotalTime>4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4</cp:revision>
  <dcterms:created xsi:type="dcterms:W3CDTF">2019-04-27T12:23:00Z</dcterms:created>
  <dcterms:modified xsi:type="dcterms:W3CDTF">2019-05-03T12:08:00Z</dcterms:modified>
</cp:coreProperties>
</file>