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EC0" w:rsidRDefault="00BC7556" w:rsidP="00971EC0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5</w:t>
      </w:r>
      <w:r w:rsidRPr="00BC7556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March 2019</w:t>
      </w:r>
    </w:p>
    <w:p w:rsidR="00254FAB" w:rsidRPr="00971EC0" w:rsidRDefault="00254FAB" w:rsidP="00971EC0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 xml:space="preserve">Due in Monday </w:t>
      </w:r>
      <w:r w:rsidR="00BC7556">
        <w:rPr>
          <w:rFonts w:ascii="XCCW Joined 5a" w:hAnsi="XCCW Joined 5a"/>
          <w:sz w:val="24"/>
          <w:szCs w:val="24"/>
          <w:u w:val="single"/>
        </w:rPr>
        <w:t>11</w:t>
      </w:r>
      <w:r w:rsidR="00BC7556" w:rsidRPr="00BC7556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BC7556">
        <w:rPr>
          <w:rFonts w:ascii="XCCW Joined 5a" w:hAnsi="XCCW Joined 5a"/>
          <w:sz w:val="24"/>
          <w:szCs w:val="24"/>
          <w:u w:val="single"/>
        </w:rPr>
        <w:t xml:space="preserve"> March 2019</w:t>
      </w:r>
    </w:p>
    <w:p w:rsidR="005500AE" w:rsidRDefault="005500AE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225083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C7556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let’s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C755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much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C755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suddenly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C755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told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C755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another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BC755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great</w:t>
            </w:r>
            <w:bookmarkStart w:id="0" w:name="_GoBack"/>
            <w:bookmarkEnd w:id="0"/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A7920"/>
    <w:rsid w:val="00225083"/>
    <w:rsid w:val="00254FAB"/>
    <w:rsid w:val="00260985"/>
    <w:rsid w:val="003426F5"/>
    <w:rsid w:val="00375B8B"/>
    <w:rsid w:val="003C7032"/>
    <w:rsid w:val="003F5025"/>
    <w:rsid w:val="005500AE"/>
    <w:rsid w:val="0066570F"/>
    <w:rsid w:val="007D0AF6"/>
    <w:rsid w:val="007E2562"/>
    <w:rsid w:val="008026C1"/>
    <w:rsid w:val="008B415A"/>
    <w:rsid w:val="00906AF8"/>
    <w:rsid w:val="00971EC0"/>
    <w:rsid w:val="00A55E66"/>
    <w:rsid w:val="00A567E2"/>
    <w:rsid w:val="00AC20A9"/>
    <w:rsid w:val="00B6020E"/>
    <w:rsid w:val="00BB5AED"/>
    <w:rsid w:val="00BC7556"/>
    <w:rsid w:val="00C36DBD"/>
    <w:rsid w:val="00C52D47"/>
    <w:rsid w:val="00C7251C"/>
    <w:rsid w:val="00DE72F4"/>
    <w:rsid w:val="00F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EE1D5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22DC6383</Template>
  <TotalTime>14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5</cp:revision>
  <dcterms:created xsi:type="dcterms:W3CDTF">2019-02-08T10:01:00Z</dcterms:created>
  <dcterms:modified xsi:type="dcterms:W3CDTF">2019-03-02T13:15:00Z</dcterms:modified>
</cp:coreProperties>
</file>