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EC0" w:rsidRDefault="00254FAB" w:rsidP="00971EC0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Tuesday 26</w:t>
      </w:r>
      <w:r w:rsidRPr="00254FAB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February 2019</w:t>
      </w:r>
    </w:p>
    <w:p w:rsidR="00254FAB" w:rsidRPr="00971EC0" w:rsidRDefault="00254FAB" w:rsidP="00971EC0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Due in Monday 4</w:t>
      </w:r>
      <w:r w:rsidRPr="00254FAB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March 2019</w:t>
      </w:r>
    </w:p>
    <w:p w:rsidR="005500AE" w:rsidRDefault="005500AE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225083">
        <w:tc>
          <w:tcPr>
            <w:tcW w:w="207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8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115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55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64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254FAB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every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254FAB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garden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254FAB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fast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254FAB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only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254FAB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many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254FAB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laughed</w:t>
            </w:r>
            <w:bookmarkStart w:id="0" w:name="_GoBack"/>
            <w:bookmarkEnd w:id="0"/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A7920"/>
    <w:rsid w:val="00225083"/>
    <w:rsid w:val="00254FAB"/>
    <w:rsid w:val="00260985"/>
    <w:rsid w:val="003426F5"/>
    <w:rsid w:val="00375B8B"/>
    <w:rsid w:val="003C7032"/>
    <w:rsid w:val="003F5025"/>
    <w:rsid w:val="005500AE"/>
    <w:rsid w:val="0066570F"/>
    <w:rsid w:val="007D0AF6"/>
    <w:rsid w:val="007E2562"/>
    <w:rsid w:val="008026C1"/>
    <w:rsid w:val="008B415A"/>
    <w:rsid w:val="00906AF8"/>
    <w:rsid w:val="00971EC0"/>
    <w:rsid w:val="00A55E66"/>
    <w:rsid w:val="00A567E2"/>
    <w:rsid w:val="00AC20A9"/>
    <w:rsid w:val="00B6020E"/>
    <w:rsid w:val="00BB5AED"/>
    <w:rsid w:val="00C36DBD"/>
    <w:rsid w:val="00C52D47"/>
    <w:rsid w:val="00C7251C"/>
    <w:rsid w:val="00DE72F4"/>
    <w:rsid w:val="00FE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18178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47234A71</Template>
  <TotalTime>5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4</cp:revision>
  <dcterms:created xsi:type="dcterms:W3CDTF">2019-02-08T10:01:00Z</dcterms:created>
  <dcterms:modified xsi:type="dcterms:W3CDTF">2019-02-20T10:18:00Z</dcterms:modified>
</cp:coreProperties>
</file>