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01F" w:rsidRPr="00836EB8" w:rsidRDefault="0078001F" w:rsidP="0078001F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836EB8">
        <w:rPr>
          <w:rFonts w:ascii="XCCW Joined 5a" w:hAnsi="XCCW Joined 5a"/>
          <w:sz w:val="24"/>
          <w:szCs w:val="24"/>
          <w:u w:val="single"/>
        </w:rPr>
        <w:t xml:space="preserve">Tuesday </w:t>
      </w:r>
      <w:r>
        <w:rPr>
          <w:rFonts w:ascii="XCCW Joined 5a" w:hAnsi="XCCW Joined 5a"/>
          <w:sz w:val="24"/>
          <w:szCs w:val="24"/>
          <w:u w:val="single"/>
        </w:rPr>
        <w:t>7</w:t>
      </w:r>
      <w:r w:rsidRPr="005974DA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May </w:t>
      </w:r>
      <w:r w:rsidRPr="00836EB8">
        <w:rPr>
          <w:rFonts w:ascii="XCCW Joined 5a" w:hAnsi="XCCW Joined 5a"/>
          <w:sz w:val="24"/>
          <w:szCs w:val="24"/>
          <w:u w:val="single"/>
        </w:rPr>
        <w:t>2019</w:t>
      </w:r>
    </w:p>
    <w:p w:rsidR="0078001F" w:rsidRPr="00836EB8" w:rsidRDefault="0078001F" w:rsidP="0078001F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836EB8">
        <w:rPr>
          <w:rFonts w:ascii="XCCW Joined 5a" w:hAnsi="XCCW Joined 5a"/>
          <w:sz w:val="24"/>
          <w:szCs w:val="24"/>
          <w:u w:val="single"/>
        </w:rPr>
        <w:t xml:space="preserve">Due in Monday </w:t>
      </w:r>
      <w:r>
        <w:rPr>
          <w:rFonts w:ascii="XCCW Joined 5a" w:hAnsi="XCCW Joined 5a"/>
          <w:sz w:val="24"/>
          <w:szCs w:val="24"/>
          <w:u w:val="single"/>
        </w:rPr>
        <w:t>13</w:t>
      </w:r>
      <w:r w:rsidRPr="00FF67BC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May</w:t>
      </w:r>
      <w:r w:rsidRPr="00836EB8">
        <w:rPr>
          <w:rFonts w:ascii="XCCW Joined 5a" w:hAnsi="XCCW Joined 5a"/>
          <w:sz w:val="24"/>
          <w:szCs w:val="24"/>
          <w:u w:val="single"/>
        </w:rPr>
        <w:t xml:space="preserve"> 2019</w:t>
      </w:r>
    </w:p>
    <w:p w:rsidR="001C0344" w:rsidRPr="001C0344" w:rsidRDefault="001C0344" w:rsidP="001C0344">
      <w:pPr>
        <w:spacing w:after="0"/>
        <w:rPr>
          <w:rFonts w:ascii="XCCW Joined 5a" w:hAnsi="XCCW Joined 5a"/>
          <w:sz w:val="28"/>
          <w:szCs w:val="28"/>
          <w:u w:val="single"/>
        </w:rPr>
      </w:pP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3426F5" w:rsidRDefault="003426F5" w:rsidP="003C7032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p w:rsidR="007E2562" w:rsidRDefault="007E2562" w:rsidP="007E2562">
      <w:pPr>
        <w:rPr>
          <w:rFonts w:ascii="XCCW Joined 5a" w:hAnsi="XCCW Joined 5a"/>
          <w:sz w:val="28"/>
          <w:szCs w:val="28"/>
        </w:rPr>
      </w:pPr>
    </w:p>
    <w:p w:rsidR="007E2562" w:rsidRPr="00AC20A9" w:rsidRDefault="00FF67BC" w:rsidP="007E2562">
      <w:pPr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t xml:space="preserve">All these words are challenging words with </w:t>
      </w:r>
      <w:r w:rsidR="00A25E62">
        <w:rPr>
          <w:rFonts w:ascii="XCCW Joined 5a" w:hAnsi="XCCW Joined 5a"/>
          <w:b/>
          <w:sz w:val="28"/>
          <w:szCs w:val="28"/>
        </w:rPr>
        <w:t>‘</w:t>
      </w:r>
      <w:proofErr w:type="spellStart"/>
      <w:r w:rsidR="00A25E62">
        <w:rPr>
          <w:rFonts w:ascii="XCCW Joined 5a" w:hAnsi="XCCW Joined 5a"/>
          <w:b/>
          <w:sz w:val="28"/>
          <w:szCs w:val="28"/>
        </w:rPr>
        <w:t>sh</w:t>
      </w:r>
      <w:proofErr w:type="spellEnd"/>
      <w:r w:rsidR="00A25E62">
        <w:rPr>
          <w:rFonts w:ascii="XCCW Joined 5a" w:hAnsi="XCCW Joined 5a"/>
          <w:b/>
          <w:sz w:val="28"/>
          <w:szCs w:val="28"/>
        </w:rPr>
        <w:t>’ sound spelt ‘</w:t>
      </w:r>
      <w:proofErr w:type="spellStart"/>
      <w:r w:rsidR="00A25E62">
        <w:rPr>
          <w:rFonts w:ascii="XCCW Joined 5a" w:hAnsi="XCCW Joined 5a"/>
          <w:b/>
          <w:sz w:val="28"/>
          <w:szCs w:val="28"/>
        </w:rPr>
        <w:t>ch</w:t>
      </w:r>
      <w:proofErr w:type="spellEnd"/>
      <w:r w:rsidR="00A25E62">
        <w:rPr>
          <w:rFonts w:ascii="XCCW Joined 5a" w:hAnsi="XCCW Joined 5a"/>
          <w:b/>
          <w:sz w:val="28"/>
          <w:szCs w:val="28"/>
        </w:rPr>
        <w:t>’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142"/>
        <w:gridCol w:w="836"/>
        <w:gridCol w:w="1155"/>
        <w:gridCol w:w="2539"/>
        <w:gridCol w:w="1122"/>
        <w:gridCol w:w="3010"/>
        <w:gridCol w:w="1122"/>
        <w:gridCol w:w="2628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25E62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chef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25E6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chalet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25E6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machine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25E6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brochure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25E6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crochet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25E6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ricochet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25E6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parachute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25E6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moustache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A25E6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champagne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A25E6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chute</w:t>
            </w:r>
            <w:bookmarkStart w:id="0" w:name="_GoBack"/>
            <w:bookmarkEnd w:id="0"/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1008B"/>
    <w:rsid w:val="00117163"/>
    <w:rsid w:val="00121C3A"/>
    <w:rsid w:val="00126DD1"/>
    <w:rsid w:val="001C0344"/>
    <w:rsid w:val="001C1EA1"/>
    <w:rsid w:val="001D034D"/>
    <w:rsid w:val="00260985"/>
    <w:rsid w:val="003426F5"/>
    <w:rsid w:val="003750EA"/>
    <w:rsid w:val="00375B8B"/>
    <w:rsid w:val="00377BC4"/>
    <w:rsid w:val="003C7032"/>
    <w:rsid w:val="004D766B"/>
    <w:rsid w:val="005E4947"/>
    <w:rsid w:val="0066570F"/>
    <w:rsid w:val="006939BA"/>
    <w:rsid w:val="006B4BCE"/>
    <w:rsid w:val="00763CCA"/>
    <w:rsid w:val="0078001F"/>
    <w:rsid w:val="007E1C18"/>
    <w:rsid w:val="007E2562"/>
    <w:rsid w:val="00836EB8"/>
    <w:rsid w:val="00853F25"/>
    <w:rsid w:val="009D3888"/>
    <w:rsid w:val="009F688E"/>
    <w:rsid w:val="00A25E62"/>
    <w:rsid w:val="00A61B72"/>
    <w:rsid w:val="00AC20A9"/>
    <w:rsid w:val="00AC2379"/>
    <w:rsid w:val="00AC6C9E"/>
    <w:rsid w:val="00CE59CB"/>
    <w:rsid w:val="00D27D76"/>
    <w:rsid w:val="00D55982"/>
    <w:rsid w:val="00DC175C"/>
    <w:rsid w:val="00EC3A12"/>
    <w:rsid w:val="00EF3A90"/>
    <w:rsid w:val="00F65F87"/>
    <w:rsid w:val="00FB7BBD"/>
    <w:rsid w:val="00FF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4BBF0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59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9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39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6F4FA575</Template>
  <TotalTime>4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4</cp:revision>
  <cp:lastPrinted>2019-04-26T13:27:00Z</cp:lastPrinted>
  <dcterms:created xsi:type="dcterms:W3CDTF">2019-04-27T12:27:00Z</dcterms:created>
  <dcterms:modified xsi:type="dcterms:W3CDTF">2019-05-03T12:12:00Z</dcterms:modified>
</cp:coreProperties>
</file>