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>Tuesday 23</w:t>
      </w:r>
      <w:r w:rsidRPr="00AE7B43">
        <w:rPr>
          <w:rFonts w:ascii="XCCW Joined 5a" w:hAnsi="XCCW Joined 5a"/>
          <w:sz w:val="24"/>
          <w:szCs w:val="24"/>
          <w:u w:val="single"/>
          <w:vertAlign w:val="superscript"/>
        </w:rPr>
        <w:t>rd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>Due in Monday 29</w:t>
      </w:r>
      <w:r w:rsidRPr="00AE7B43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EE0727" w:rsidRPr="00AE7B43" w:rsidRDefault="00EE0727" w:rsidP="00EE0727">
      <w:pPr>
        <w:spacing w:line="240" w:lineRule="auto"/>
        <w:rPr>
          <w:sz w:val="24"/>
          <w:szCs w:val="24"/>
        </w:rPr>
      </w:pP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Maths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Home Learning</w:t>
      </w:r>
    </w:p>
    <w:p w:rsidR="00EE0727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</w:rPr>
      </w:pPr>
      <w:r w:rsidRPr="00AE7B43">
        <w:rPr>
          <w:rFonts w:ascii="XCCW Joined 5a" w:hAnsi="XCCW Joined 5a"/>
          <w:sz w:val="24"/>
          <w:szCs w:val="24"/>
        </w:rPr>
        <w:t>(</w:t>
      </w:r>
      <w:r>
        <w:rPr>
          <w:rFonts w:ascii="XCCW Joined 5a" w:hAnsi="XCCW Joined 5a"/>
          <w:sz w:val="24"/>
          <w:szCs w:val="24"/>
        </w:rPr>
        <w:t>4 Times Tables</w:t>
      </w:r>
      <w:r w:rsidRPr="00AE7B43">
        <w:rPr>
          <w:rFonts w:ascii="XCCW Joined 5a" w:hAnsi="XCCW Joined 5a"/>
          <w:sz w:val="24"/>
          <w:szCs w:val="24"/>
        </w:rPr>
        <w:t>)</w:t>
      </w:r>
    </w:p>
    <w:p w:rsidR="001649F2" w:rsidRDefault="001649F2"/>
    <w:p w:rsidR="00EE0727" w:rsidRDefault="00EE0727">
      <w:r>
        <w:rPr>
          <w:noProof/>
          <w:lang w:eastAsia="en-GB"/>
        </w:rPr>
        <w:drawing>
          <wp:inline distT="0" distB="0" distL="0" distR="0" wp14:anchorId="1B784E25" wp14:editId="3F067F64">
            <wp:extent cx="5167171" cy="1781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205" cy="178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727" w:rsidRDefault="00EE0727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EA2B87C" wp14:editId="070EB9FC">
            <wp:extent cx="5690597" cy="194310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7211" cy="1948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727">
        <w:rPr>
          <w:noProof/>
          <w:lang w:eastAsia="en-GB"/>
        </w:rPr>
        <w:t xml:space="preserve"> </w:t>
      </w: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6101698B" wp14:editId="76710EBB">
            <wp:extent cx="6127224" cy="121920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23402" cy="123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727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2E581D9B" wp14:editId="4FF7F0FE">
            <wp:extent cx="6221830" cy="600075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28791" cy="60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727">
        <w:rPr>
          <w:noProof/>
          <w:lang w:eastAsia="en-GB"/>
        </w:rPr>
        <w:t xml:space="preserve"> </w:t>
      </w:r>
    </w:p>
    <w:p w:rsidR="00EE0727" w:rsidRDefault="00EE0727">
      <w:pPr>
        <w:rPr>
          <w:noProof/>
          <w:lang w:eastAsia="en-GB"/>
        </w:rPr>
      </w:pPr>
    </w:p>
    <w:p w:rsidR="00EE0727" w:rsidRDefault="00EE0727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E050C1A" wp14:editId="7FC77370">
            <wp:extent cx="6303149" cy="105727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6354" cy="106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727">
        <w:rPr>
          <w:noProof/>
          <w:lang w:eastAsia="en-GB"/>
        </w:rPr>
        <w:t xml:space="preserve"> </w:t>
      </w:r>
    </w:p>
    <w:p w:rsidR="00EE0727" w:rsidRDefault="00EE0727">
      <w:r>
        <w:rPr>
          <w:noProof/>
          <w:lang w:eastAsia="en-GB"/>
        </w:rPr>
        <w:lastRenderedPageBreak/>
        <w:drawing>
          <wp:inline distT="0" distB="0" distL="0" distR="0" wp14:anchorId="76D91013" wp14:editId="4C73EF7F">
            <wp:extent cx="6278154" cy="314325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9669" cy="315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0727" w:rsidSect="00EE07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727"/>
    <w:rsid w:val="001649F2"/>
    <w:rsid w:val="00EE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345BB"/>
  <w15:chartTrackingRefBased/>
  <w15:docId w15:val="{CF3B5571-79BE-43AF-8341-50457B22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72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233302EC</Template>
  <TotalTime>5</TotalTime>
  <Pages>2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1</cp:revision>
  <dcterms:created xsi:type="dcterms:W3CDTF">2019-04-09T14:10:00Z</dcterms:created>
  <dcterms:modified xsi:type="dcterms:W3CDTF">2019-04-09T14:15:00Z</dcterms:modified>
</cp:coreProperties>
</file>