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5F2" w:rsidRPr="00343A52" w:rsidRDefault="00343A52" w:rsidP="00343A52">
      <w:pPr>
        <w:spacing w:after="0"/>
        <w:rPr>
          <w:rFonts w:ascii="XCCW Joined 5a" w:hAnsi="XCCW Joined 5a"/>
          <w:u w:val="single"/>
          <w:lang w:val="en-US"/>
        </w:rPr>
      </w:pPr>
      <w:r w:rsidRPr="00343A52">
        <w:rPr>
          <w:rFonts w:ascii="XCCW Joined 5a" w:hAnsi="XCCW Joined 5a"/>
          <w:u w:val="single"/>
          <w:lang w:val="en-US"/>
        </w:rPr>
        <w:t>20.11.18</w:t>
      </w:r>
    </w:p>
    <w:p w:rsidR="00343A52" w:rsidRPr="00343A52" w:rsidRDefault="00343A52" w:rsidP="00343A52">
      <w:pPr>
        <w:spacing w:after="0"/>
        <w:rPr>
          <w:rFonts w:ascii="XCCW Joined 5a" w:hAnsi="XCCW Joined 5a"/>
          <w:u w:val="single"/>
          <w:lang w:val="en-US"/>
        </w:rPr>
      </w:pPr>
    </w:p>
    <w:p w:rsidR="00343A52" w:rsidRPr="00343A52" w:rsidRDefault="00343A52" w:rsidP="00343A52">
      <w:pPr>
        <w:spacing w:after="0"/>
        <w:rPr>
          <w:rFonts w:ascii="XCCW Joined 5a" w:hAnsi="XCCW Joined 5a"/>
          <w:u w:val="single"/>
          <w:lang w:val="en-US"/>
        </w:rPr>
      </w:pPr>
      <w:proofErr w:type="spellStart"/>
      <w:r w:rsidRPr="00343A52">
        <w:rPr>
          <w:rFonts w:ascii="XCCW Joined 5a" w:hAnsi="XCCW Joined 5a"/>
          <w:u w:val="single"/>
          <w:lang w:val="en-US"/>
        </w:rPr>
        <w:t>Maths</w:t>
      </w:r>
      <w:proofErr w:type="spellEnd"/>
      <w:r w:rsidRPr="00343A52">
        <w:rPr>
          <w:rFonts w:ascii="XCCW Joined 5a" w:hAnsi="XCCW Joined 5a"/>
          <w:u w:val="single"/>
          <w:lang w:val="en-US"/>
        </w:rPr>
        <w:t xml:space="preserve"> Home Learning</w:t>
      </w:r>
    </w:p>
    <w:p w:rsidR="00343A52" w:rsidRPr="00343A52" w:rsidRDefault="00343A52" w:rsidP="00343A52">
      <w:pPr>
        <w:spacing w:after="0"/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(Counting and Adjusting)</w:t>
      </w:r>
    </w:p>
    <w:p w:rsidR="00343A52" w:rsidRP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On a number line show me how you would calculate these number sentences: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528 + 19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258 - 31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637 + 11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896 - 59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739 + 21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118 - 49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  <w:r w:rsidRPr="00343A52">
        <w:rPr>
          <w:rFonts w:ascii="XCCW Joined 5a" w:hAnsi="XCCW Joined 5a"/>
          <w:lang w:val="en-US"/>
        </w:rPr>
        <w:t>373 + 59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475 - 51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275 + 541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834 - 121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846 + 349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303 - 219</w:t>
      </w: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Default="00343A52">
      <w:pPr>
        <w:rPr>
          <w:rFonts w:ascii="XCCW Joined 5a" w:hAnsi="XCCW Joined 5a"/>
          <w:lang w:val="en-US"/>
        </w:rPr>
      </w:pPr>
    </w:p>
    <w:p w:rsidR="00343A52" w:rsidRPr="00343A52" w:rsidRDefault="00343A52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1705 + 289</w:t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</w:r>
      <w:r w:rsidR="00AF68F9">
        <w:rPr>
          <w:rFonts w:ascii="XCCW Joined 5a" w:hAnsi="XCCW Joined 5a"/>
          <w:lang w:val="en-US"/>
        </w:rPr>
        <w:tab/>
        <w:t>9373 - 539</w:t>
      </w:r>
      <w:bookmarkStart w:id="0" w:name="_GoBack"/>
      <w:bookmarkEnd w:id="0"/>
    </w:p>
    <w:p w:rsidR="00343A52" w:rsidRPr="00343A52" w:rsidRDefault="00343A52">
      <w:pPr>
        <w:rPr>
          <w:lang w:val="en-US"/>
        </w:rPr>
      </w:pPr>
    </w:p>
    <w:sectPr w:rsidR="00343A52" w:rsidRPr="00343A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A52"/>
    <w:rsid w:val="00343A52"/>
    <w:rsid w:val="005725F2"/>
    <w:rsid w:val="00A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62D6"/>
  <w15:chartTrackingRefBased/>
  <w15:docId w15:val="{1883F725-446E-40C7-AB8F-F1CFCC5A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40713-54EF-4122-85AD-135F586D8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69CA0567</Template>
  <TotalTime>8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2018-11-17T11:56:00Z</dcterms:created>
  <dcterms:modified xsi:type="dcterms:W3CDTF">2018-11-17T12:09:00Z</dcterms:modified>
</cp:coreProperties>
</file>