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6A4B89" w14:textId="2F4DF008" w:rsidR="002B4C9D" w:rsidRPr="007A753F" w:rsidRDefault="0028789B" w:rsidP="0028789B">
      <w:pPr>
        <w:spacing w:after="0"/>
        <w:rPr>
          <w:rFonts w:ascii="XCCW Joined 5a" w:hAnsi="XCCW Joined 5a"/>
          <w:u w:val="single"/>
        </w:rPr>
      </w:pPr>
      <w:r w:rsidRPr="007A753F">
        <w:rPr>
          <w:rFonts w:ascii="XCCW Joined 5a" w:hAnsi="XCCW Joined 5a"/>
          <w:u w:val="single"/>
        </w:rPr>
        <w:t>13.11.18</w:t>
      </w:r>
    </w:p>
    <w:p w14:paraId="5BFE285D" w14:textId="77777777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  <w:u w:val="single"/>
        </w:rPr>
      </w:pPr>
    </w:p>
    <w:p w14:paraId="28E08D5B" w14:textId="12722B34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  <w:u w:val="single"/>
        </w:rPr>
      </w:pPr>
      <w:r w:rsidRPr="007A753F">
        <w:rPr>
          <w:rFonts w:ascii="XCCW Joined 5a" w:hAnsi="XCCW Joined 5a"/>
          <w:sz w:val="20"/>
          <w:szCs w:val="20"/>
          <w:u w:val="single"/>
        </w:rPr>
        <w:t>Maths Home Learning</w:t>
      </w:r>
    </w:p>
    <w:p w14:paraId="40F016FF" w14:textId="405F603C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(Adding and Subtracting)</w:t>
      </w:r>
    </w:p>
    <w:p w14:paraId="25FBBF95" w14:textId="45F16C2E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</w:p>
    <w:p w14:paraId="59CFEB43" w14:textId="3BD6EE2B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Our next learning journey in maths in adding and subtracting.  I want you to show me what you know.</w:t>
      </w:r>
    </w:p>
    <w:p w14:paraId="3F7BB2C6" w14:textId="078636E4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</w:p>
    <w:p w14:paraId="42F47DF4" w14:textId="38AAA141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Using the below numbers, create different numbers to add and subtract.  I am looking for:</w:t>
      </w:r>
    </w:p>
    <w:p w14:paraId="04F918E1" w14:textId="77777777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</w:p>
    <w:p w14:paraId="385D3854" w14:textId="56406372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The biggest number you feel confident and comfortable adding and subtracting.</w:t>
      </w:r>
    </w:p>
    <w:p w14:paraId="7F33DE62" w14:textId="6E0B4EAF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Methods you like to use.</w:t>
      </w:r>
    </w:p>
    <w:p w14:paraId="42D67746" w14:textId="7B6817DF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What pictures you see in your head when you add and subtract mentally.</w:t>
      </w:r>
    </w:p>
    <w:p w14:paraId="6368B188" w14:textId="3D1FDF25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3 addition number sentences.</w:t>
      </w:r>
    </w:p>
    <w:p w14:paraId="0AC058B3" w14:textId="6CF444B8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3 subtraction number sentences.</w:t>
      </w:r>
    </w:p>
    <w:p w14:paraId="71FD40AD" w14:textId="703E9DE0" w:rsidR="0028789B" w:rsidRPr="007A753F" w:rsidRDefault="0028789B" w:rsidP="0028789B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0"/>
          <w:szCs w:val="20"/>
        </w:rPr>
      </w:pPr>
      <w:r w:rsidRPr="007A753F">
        <w:rPr>
          <w:rFonts w:ascii="XCCW Joined 5a" w:hAnsi="XCCW Joined 5a"/>
          <w:sz w:val="20"/>
          <w:szCs w:val="20"/>
        </w:rPr>
        <w:t>1 challenge question.</w:t>
      </w:r>
    </w:p>
    <w:p w14:paraId="2D3B903D" w14:textId="32580E5E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</w:p>
    <w:p w14:paraId="772BF02E" w14:textId="6BAA1237" w:rsidR="0028789B" w:rsidRPr="007A753F" w:rsidRDefault="0028789B" w:rsidP="0028789B">
      <w:pPr>
        <w:spacing w:after="0"/>
        <w:rPr>
          <w:rFonts w:ascii="XCCW Joined 5a" w:hAnsi="XCCW Joined 5a"/>
          <w:sz w:val="20"/>
          <w:szCs w:val="20"/>
        </w:rPr>
      </w:pPr>
    </w:p>
    <w:p w14:paraId="7689AB68" w14:textId="39DA4824" w:rsidR="0028789B" w:rsidRPr="007A753F" w:rsidRDefault="0028789B" w:rsidP="0028789B">
      <w:pPr>
        <w:spacing w:after="0"/>
        <w:jc w:val="center"/>
        <w:rPr>
          <w:rFonts w:ascii="XCCW Joined 5a" w:hAnsi="XCCW Joined 5a"/>
          <w:b/>
          <w:sz w:val="20"/>
          <w:szCs w:val="20"/>
        </w:rPr>
      </w:pPr>
      <w:r w:rsidRPr="007A753F">
        <w:rPr>
          <w:rFonts w:ascii="XCCW Joined 5a" w:hAnsi="XCCW Joined 5a"/>
          <w:b/>
          <w:sz w:val="20"/>
          <w:szCs w:val="20"/>
        </w:rPr>
        <w:t>4</w:t>
      </w:r>
      <w:r w:rsidRPr="007A753F">
        <w:rPr>
          <w:rFonts w:ascii="XCCW Joined 5a" w:hAnsi="XCCW Joined 5a"/>
          <w:b/>
          <w:sz w:val="20"/>
          <w:szCs w:val="20"/>
        </w:rPr>
        <w:tab/>
      </w:r>
      <w:r w:rsidRPr="007A753F">
        <w:rPr>
          <w:rFonts w:ascii="XCCW Joined 5a" w:hAnsi="XCCW Joined 5a"/>
          <w:b/>
          <w:sz w:val="20"/>
          <w:szCs w:val="20"/>
        </w:rPr>
        <w:tab/>
        <w:t>7</w:t>
      </w:r>
      <w:r w:rsidRPr="007A753F">
        <w:rPr>
          <w:rFonts w:ascii="XCCW Joined 5a" w:hAnsi="XCCW Joined 5a"/>
          <w:b/>
          <w:sz w:val="20"/>
          <w:szCs w:val="20"/>
        </w:rPr>
        <w:tab/>
      </w:r>
      <w:r w:rsidRPr="007A753F">
        <w:rPr>
          <w:rFonts w:ascii="XCCW Joined 5a" w:hAnsi="XCCW Joined 5a"/>
          <w:b/>
          <w:sz w:val="20"/>
          <w:szCs w:val="20"/>
        </w:rPr>
        <w:tab/>
        <w:t>9</w:t>
      </w:r>
      <w:r w:rsidRPr="007A753F">
        <w:rPr>
          <w:rFonts w:ascii="XCCW Joined 5a" w:hAnsi="XCCW Joined 5a"/>
          <w:b/>
          <w:sz w:val="20"/>
          <w:szCs w:val="20"/>
        </w:rPr>
        <w:tab/>
      </w:r>
      <w:r w:rsidRPr="007A753F">
        <w:rPr>
          <w:rFonts w:ascii="XCCW Joined 5a" w:hAnsi="XCCW Joined 5a"/>
          <w:b/>
          <w:sz w:val="20"/>
          <w:szCs w:val="20"/>
        </w:rPr>
        <w:tab/>
        <w:t>2</w:t>
      </w:r>
      <w:bookmarkStart w:id="0" w:name="_GoBack"/>
      <w:bookmarkEnd w:id="0"/>
      <w:r w:rsidRPr="007A753F">
        <w:rPr>
          <w:rFonts w:ascii="XCCW Joined 5a" w:hAnsi="XCCW Joined 5a"/>
          <w:b/>
          <w:sz w:val="20"/>
          <w:szCs w:val="20"/>
        </w:rPr>
        <w:tab/>
      </w:r>
      <w:r w:rsidRPr="007A753F">
        <w:rPr>
          <w:rFonts w:ascii="XCCW Joined 5a" w:hAnsi="XCCW Joined 5a"/>
          <w:b/>
          <w:sz w:val="20"/>
          <w:szCs w:val="20"/>
        </w:rPr>
        <w:tab/>
        <w:t>0</w:t>
      </w:r>
      <w:r w:rsidRPr="007A753F">
        <w:rPr>
          <w:rFonts w:ascii="XCCW Joined 5a" w:hAnsi="XCCW Joined 5a"/>
          <w:b/>
          <w:sz w:val="20"/>
          <w:szCs w:val="20"/>
        </w:rPr>
        <w:tab/>
      </w:r>
      <w:r w:rsidRPr="007A753F">
        <w:rPr>
          <w:rFonts w:ascii="XCCW Joined 5a" w:hAnsi="XCCW Joined 5a"/>
          <w:b/>
          <w:sz w:val="20"/>
          <w:szCs w:val="20"/>
        </w:rPr>
        <w:tab/>
        <w:t>3</w:t>
      </w:r>
    </w:p>
    <w:sectPr w:rsidR="0028789B" w:rsidRPr="007A753F" w:rsidSect="007A75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5547CC"/>
    <w:multiLevelType w:val="hybridMultilevel"/>
    <w:tmpl w:val="4DD08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89B"/>
    <w:rsid w:val="0028789B"/>
    <w:rsid w:val="002B4C9D"/>
    <w:rsid w:val="007A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DFC4D"/>
  <w15:chartTrackingRefBased/>
  <w15:docId w15:val="{048549B5-E4C8-4C14-A42F-979531DE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97C8899F</Template>
  <TotalTime>6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</dc:creator>
  <cp:keywords/>
  <dc:description/>
  <cp:lastModifiedBy>Michaela Cousins1</cp:lastModifiedBy>
  <cp:revision>2</cp:revision>
  <dcterms:created xsi:type="dcterms:W3CDTF">2018-11-12T20:08:00Z</dcterms:created>
  <dcterms:modified xsi:type="dcterms:W3CDTF">2018-11-13T07:28:00Z</dcterms:modified>
</cp:coreProperties>
</file>