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6644" w:rsidRDefault="00F06644" w:rsidP="00F06644">
      <w:pPr>
        <w:spacing w:after="0"/>
        <w:rPr>
          <w:rFonts w:ascii="XCCW Joined 5a" w:hAnsi="XCCW Joined 5a"/>
          <w:u w:val="single"/>
          <w:lang w:val="en-US"/>
        </w:rPr>
      </w:pPr>
      <w:r>
        <w:rPr>
          <w:rFonts w:ascii="XCCW Joined 5a" w:hAnsi="XCCW Joined 5a"/>
          <w:u w:val="single"/>
          <w:lang w:val="en-US"/>
        </w:rPr>
        <w:t xml:space="preserve">Tuesday </w:t>
      </w:r>
      <w:r w:rsidRPr="00F06644">
        <w:rPr>
          <w:rFonts w:ascii="XCCW Joined 5a" w:hAnsi="XCCW Joined 5a"/>
          <w:u w:val="single"/>
          <w:lang w:val="en-US"/>
        </w:rPr>
        <w:t>20</w:t>
      </w:r>
      <w:r w:rsidRPr="00F06644">
        <w:rPr>
          <w:rFonts w:ascii="XCCW Joined 5a" w:hAnsi="XCCW Joined 5a"/>
          <w:u w:val="single"/>
          <w:vertAlign w:val="superscript"/>
          <w:lang w:val="en-US"/>
        </w:rPr>
        <w:t>th</w:t>
      </w:r>
      <w:r w:rsidRPr="00F06644">
        <w:rPr>
          <w:rFonts w:ascii="XCCW Joined 5a" w:hAnsi="XCCW Joined 5a"/>
          <w:u w:val="single"/>
          <w:lang w:val="en-US"/>
        </w:rPr>
        <w:t xml:space="preserve"> November 2018</w:t>
      </w:r>
    </w:p>
    <w:p w:rsidR="00F06644" w:rsidRPr="00F06644" w:rsidRDefault="00F06644" w:rsidP="00F06644">
      <w:pPr>
        <w:spacing w:after="0"/>
        <w:rPr>
          <w:rFonts w:ascii="XCCW Joined 5a" w:hAnsi="XCCW Joined 5a"/>
          <w:u w:val="single"/>
          <w:lang w:val="en-US"/>
        </w:rPr>
      </w:pPr>
    </w:p>
    <w:p w:rsidR="00F06644" w:rsidRPr="00F06644" w:rsidRDefault="00F06644" w:rsidP="00F06644">
      <w:pPr>
        <w:spacing w:after="0"/>
        <w:rPr>
          <w:rFonts w:ascii="XCCW Joined 5a" w:hAnsi="XCCW Joined 5a"/>
          <w:u w:val="single"/>
          <w:lang w:val="en-US"/>
        </w:rPr>
      </w:pPr>
      <w:r w:rsidRPr="00F06644">
        <w:rPr>
          <w:rFonts w:ascii="XCCW Joined 5a" w:hAnsi="XCCW Joined 5a"/>
          <w:u w:val="single"/>
          <w:lang w:val="en-US"/>
        </w:rPr>
        <w:t>English Home Learning</w:t>
      </w:r>
    </w:p>
    <w:p w:rsidR="00F06644" w:rsidRPr="00F06644" w:rsidRDefault="00F06644" w:rsidP="00F06644">
      <w:pPr>
        <w:spacing w:after="0"/>
        <w:rPr>
          <w:rFonts w:ascii="XCCW Joined 5a" w:hAnsi="XCCW Joined 5a"/>
          <w:lang w:val="en-US"/>
        </w:rPr>
      </w:pPr>
      <w:r w:rsidRPr="00F06644">
        <w:rPr>
          <w:rFonts w:ascii="XCCW Joined 5a" w:hAnsi="XCCW Joined 5a"/>
          <w:lang w:val="en-US"/>
        </w:rPr>
        <w:t>(Drama)</w:t>
      </w:r>
    </w:p>
    <w:p w:rsidR="00F06644" w:rsidRDefault="00F06644">
      <w:pPr>
        <w:rPr>
          <w:rFonts w:ascii="XCCW Joined 5a" w:hAnsi="XCCW Joined 5a"/>
          <w:lang w:val="en-US"/>
        </w:rPr>
      </w:pPr>
    </w:p>
    <w:p w:rsidR="005725F2" w:rsidRPr="00F06644" w:rsidRDefault="00F06644">
      <w:pPr>
        <w:rPr>
          <w:rFonts w:ascii="XCCW Joined 5a" w:hAnsi="XCCW Joined 5a"/>
          <w:lang w:val="en-US"/>
        </w:rPr>
      </w:pPr>
      <w:r w:rsidRPr="00F06644">
        <w:rPr>
          <w:rFonts w:ascii="XCCW Joined 5a" w:hAnsi="XCCW Joined 5a"/>
          <w:lang w:val="en-US"/>
        </w:rPr>
        <w:t>With only 2 weeks until our Christmas performance</w:t>
      </w:r>
      <w:r w:rsidR="002661F9">
        <w:rPr>
          <w:rFonts w:ascii="XCCW Joined 5a" w:hAnsi="XCCW Joined 5a"/>
          <w:lang w:val="en-US"/>
        </w:rPr>
        <w:t>,</w:t>
      </w:r>
      <w:bookmarkStart w:id="0" w:name="_GoBack"/>
      <w:bookmarkEnd w:id="0"/>
      <w:r w:rsidRPr="00F06644">
        <w:rPr>
          <w:rFonts w:ascii="XCCW Joined 5a" w:hAnsi="XCCW Joined 5a"/>
          <w:lang w:val="en-US"/>
        </w:rPr>
        <w:t xml:space="preserve"> you</w:t>
      </w:r>
      <w:r>
        <w:rPr>
          <w:rFonts w:ascii="XCCW Joined 5a" w:hAnsi="XCCW Joined 5a"/>
          <w:lang w:val="en-US"/>
        </w:rPr>
        <w:t>r</w:t>
      </w:r>
      <w:r w:rsidRPr="00F06644">
        <w:rPr>
          <w:rFonts w:ascii="XCCW Joined 5a" w:hAnsi="XCCW Joined 5a"/>
          <w:lang w:val="en-US"/>
        </w:rPr>
        <w:t xml:space="preserve"> English home learning is to learn your script and/or song lyrics.</w:t>
      </w:r>
    </w:p>
    <w:p w:rsidR="00F06644" w:rsidRPr="00F06644" w:rsidRDefault="00F06644">
      <w:pPr>
        <w:rPr>
          <w:rFonts w:ascii="XCCW Joined 5a" w:hAnsi="XCCW Joined 5a"/>
          <w:lang w:val="en-US"/>
        </w:rPr>
      </w:pPr>
      <w:r w:rsidRPr="00F06644">
        <w:rPr>
          <w:rFonts w:ascii="XCCW Joined 5a" w:hAnsi="XCCW Joined 5a"/>
          <w:lang w:val="en-US"/>
        </w:rPr>
        <w:t>If you are finding it difficult</w:t>
      </w:r>
      <w:r>
        <w:rPr>
          <w:rFonts w:ascii="XCCW Joined 5a" w:hAnsi="XCCW Joined 5a"/>
          <w:lang w:val="en-US"/>
        </w:rPr>
        <w:t>,</w:t>
      </w:r>
      <w:r w:rsidRPr="00F06644">
        <w:rPr>
          <w:rFonts w:ascii="XCCW Joined 5a" w:hAnsi="XCCW Joined 5a"/>
          <w:lang w:val="en-US"/>
        </w:rPr>
        <w:t xml:space="preserve"> below are some tips to help you with it:</w:t>
      </w:r>
    </w:p>
    <w:p w:rsidR="00F06644" w:rsidRPr="00F06644" w:rsidRDefault="00F06644" w:rsidP="00F06644">
      <w:pPr>
        <w:numPr>
          <w:ilvl w:val="0"/>
          <w:numId w:val="1"/>
        </w:numPr>
        <w:shd w:val="clear" w:color="auto" w:fill="FFFFFF"/>
        <w:spacing w:after="0" w:line="360" w:lineRule="atLeast"/>
        <w:ind w:left="0"/>
        <w:textAlignment w:val="baseline"/>
        <w:outlineLvl w:val="4"/>
        <w:rPr>
          <w:rFonts w:ascii="XCCW Joined 5a" w:eastAsia="Times New Roman" w:hAnsi="XCCW Joined 5a" w:cs="Arial"/>
          <w:lang w:eastAsia="en-GB"/>
        </w:rPr>
      </w:pPr>
      <w:r w:rsidRPr="00F06644">
        <w:rPr>
          <w:rFonts w:ascii="XCCW Joined 5a" w:eastAsia="Times New Roman" w:hAnsi="XCCW Joined 5a" w:cs="Arial"/>
          <w:b/>
          <w:bCs/>
          <w:bdr w:val="none" w:sz="0" w:space="0" w:color="auto" w:frame="1"/>
          <w:lang w:eastAsia="en-GB"/>
        </w:rPr>
        <w:t>Read the lines aloud</w:t>
      </w:r>
      <w:r w:rsidRPr="00F06644">
        <w:rPr>
          <w:rFonts w:ascii="XCCW Joined 5a" w:eastAsia="Times New Roman" w:hAnsi="XCCW Joined 5a" w:cs="Arial"/>
          <w:lang w:eastAsia="en-GB"/>
        </w:rPr>
        <w:t>. By speaking the lines you will hear them and they are more likely to stick.</w:t>
      </w:r>
    </w:p>
    <w:p w:rsidR="00F06644" w:rsidRPr="00F06644" w:rsidRDefault="00F06644" w:rsidP="00F06644">
      <w:pPr>
        <w:numPr>
          <w:ilvl w:val="0"/>
          <w:numId w:val="1"/>
        </w:numPr>
        <w:shd w:val="clear" w:color="auto" w:fill="FFFFFF"/>
        <w:spacing w:after="0" w:line="360" w:lineRule="atLeast"/>
        <w:ind w:left="0"/>
        <w:textAlignment w:val="baseline"/>
        <w:outlineLvl w:val="4"/>
        <w:rPr>
          <w:rFonts w:ascii="XCCW Joined 5a" w:eastAsia="Times New Roman" w:hAnsi="XCCW Joined 5a" w:cs="Arial"/>
          <w:lang w:eastAsia="en-GB"/>
        </w:rPr>
      </w:pPr>
      <w:r w:rsidRPr="00F06644">
        <w:rPr>
          <w:rFonts w:ascii="XCCW Joined 5a" w:eastAsia="Times New Roman" w:hAnsi="XCCW Joined 5a" w:cs="Arial"/>
          <w:b/>
          <w:bCs/>
          <w:bdr w:val="none" w:sz="0" w:space="0" w:color="auto" w:frame="1"/>
          <w:lang w:eastAsia="en-GB"/>
        </w:rPr>
        <w:t>Ask a parent, carer or friend to help you</w:t>
      </w:r>
      <w:r w:rsidRPr="00F06644">
        <w:rPr>
          <w:rFonts w:ascii="XCCW Joined 5a" w:eastAsia="Times New Roman" w:hAnsi="XCCW Joined 5a" w:cs="Arial"/>
          <w:lang w:eastAsia="en-GB"/>
        </w:rPr>
        <w:t>. People can correct you on any mistakes you make, give you the cue lines and go back over any weak areas.</w:t>
      </w:r>
    </w:p>
    <w:p w:rsidR="00F06644" w:rsidRPr="00F06644" w:rsidRDefault="00F06644" w:rsidP="00F06644">
      <w:pPr>
        <w:numPr>
          <w:ilvl w:val="0"/>
          <w:numId w:val="1"/>
        </w:numPr>
        <w:shd w:val="clear" w:color="auto" w:fill="FFFFFF"/>
        <w:spacing w:after="0" w:line="360" w:lineRule="atLeast"/>
        <w:ind w:left="0"/>
        <w:textAlignment w:val="baseline"/>
        <w:outlineLvl w:val="4"/>
        <w:rPr>
          <w:rFonts w:ascii="XCCW Joined 5a" w:eastAsia="Times New Roman" w:hAnsi="XCCW Joined 5a" w:cs="Arial"/>
          <w:lang w:eastAsia="en-GB"/>
        </w:rPr>
      </w:pPr>
      <w:r w:rsidRPr="00F06644">
        <w:rPr>
          <w:rFonts w:ascii="XCCW Joined 5a" w:eastAsia="Times New Roman" w:hAnsi="XCCW Joined 5a" w:cs="Arial"/>
          <w:b/>
          <w:bCs/>
          <w:bdr w:val="none" w:sz="0" w:space="0" w:color="auto" w:frame="1"/>
          <w:lang w:eastAsia="en-GB"/>
        </w:rPr>
        <w:t>Practise, practise, practise</w:t>
      </w:r>
      <w:r w:rsidRPr="00F06644">
        <w:rPr>
          <w:rFonts w:ascii="XCCW Joined 5a" w:eastAsia="Times New Roman" w:hAnsi="XCCW Joined 5a" w:cs="Arial"/>
          <w:lang w:eastAsia="en-GB"/>
        </w:rPr>
        <w:t xml:space="preserve">. This is the only way to make the lines stick. </w:t>
      </w:r>
    </w:p>
    <w:p w:rsidR="00F06644" w:rsidRPr="00F06644" w:rsidRDefault="00F06644" w:rsidP="00F06644">
      <w:pPr>
        <w:numPr>
          <w:ilvl w:val="0"/>
          <w:numId w:val="1"/>
        </w:numPr>
        <w:shd w:val="clear" w:color="auto" w:fill="FFFFFF"/>
        <w:spacing w:after="0" w:line="360" w:lineRule="atLeast"/>
        <w:ind w:left="0"/>
        <w:textAlignment w:val="baseline"/>
        <w:outlineLvl w:val="4"/>
        <w:rPr>
          <w:rFonts w:ascii="XCCW Joined 5a" w:eastAsia="Times New Roman" w:hAnsi="XCCW Joined 5a" w:cs="Arial"/>
          <w:lang w:eastAsia="en-GB"/>
        </w:rPr>
      </w:pPr>
      <w:r w:rsidRPr="00F06644">
        <w:rPr>
          <w:rFonts w:ascii="XCCW Joined 5a" w:eastAsia="Times New Roman" w:hAnsi="XCCW Joined 5a" w:cs="Arial"/>
          <w:b/>
          <w:bCs/>
          <w:bdr w:val="none" w:sz="0" w:space="0" w:color="auto" w:frame="1"/>
          <w:lang w:eastAsia="en-GB"/>
        </w:rPr>
        <w:t>Little and often</w:t>
      </w:r>
      <w:r w:rsidRPr="00F06644">
        <w:rPr>
          <w:rFonts w:ascii="XCCW Joined 5a" w:eastAsia="Times New Roman" w:hAnsi="XCCW Joined 5a" w:cs="Arial"/>
          <w:lang w:eastAsia="en-GB"/>
        </w:rPr>
        <w:t>. Go over them first thing in the morning, a few times during the day and last thing at night.</w:t>
      </w:r>
    </w:p>
    <w:p w:rsidR="00F06644" w:rsidRPr="00F06644" w:rsidRDefault="00F06644" w:rsidP="00F06644">
      <w:pPr>
        <w:numPr>
          <w:ilvl w:val="0"/>
          <w:numId w:val="1"/>
        </w:numPr>
        <w:shd w:val="clear" w:color="auto" w:fill="FFFFFF"/>
        <w:spacing w:after="0" w:line="360" w:lineRule="atLeast"/>
        <w:ind w:left="0"/>
        <w:textAlignment w:val="baseline"/>
        <w:outlineLvl w:val="4"/>
        <w:rPr>
          <w:rFonts w:ascii="XCCW Joined 5a" w:eastAsia="Times New Roman" w:hAnsi="XCCW Joined 5a" w:cs="Arial"/>
          <w:lang w:eastAsia="en-GB"/>
        </w:rPr>
      </w:pPr>
      <w:r w:rsidRPr="00F06644">
        <w:rPr>
          <w:rFonts w:ascii="XCCW Joined 5a" w:eastAsia="Times New Roman" w:hAnsi="XCCW Joined 5a" w:cs="Arial"/>
          <w:b/>
          <w:bCs/>
          <w:bdr w:val="none" w:sz="0" w:space="0" w:color="auto" w:frame="1"/>
          <w:lang w:eastAsia="en-GB"/>
        </w:rPr>
        <w:t>Move around while you are saying your lines</w:t>
      </w:r>
      <w:r w:rsidRPr="00F06644">
        <w:rPr>
          <w:rFonts w:ascii="XCCW Joined 5a" w:eastAsia="Times New Roman" w:hAnsi="XCCW Joined 5a" w:cs="Arial"/>
          <w:lang w:eastAsia="en-GB"/>
        </w:rPr>
        <w:t>. This has been </w:t>
      </w:r>
      <w:hyperlink r:id="rId5" w:history="1">
        <w:r w:rsidRPr="00F06644">
          <w:rPr>
            <w:rFonts w:ascii="XCCW Joined 5a" w:eastAsia="Times New Roman" w:hAnsi="XCCW Joined 5a" w:cs="Arial"/>
            <w:u w:val="single"/>
            <w:bdr w:val="none" w:sz="0" w:space="0" w:color="auto" w:frame="1"/>
            <w:lang w:eastAsia="en-GB"/>
          </w:rPr>
          <w:t>scientifically proven</w:t>
        </w:r>
      </w:hyperlink>
      <w:r w:rsidRPr="00F06644">
        <w:rPr>
          <w:rFonts w:ascii="XCCW Joined 5a" w:eastAsia="Times New Roman" w:hAnsi="XCCW Joined 5a" w:cs="Arial"/>
          <w:lang w:eastAsia="en-GB"/>
        </w:rPr>
        <w:t> to aid memory. The best thing to do is to act and feel the emotions of the character so that you are learning the meaning of the speech as much as the words. Or just for a change you can even do something entirely unrelated like juggling or sweeping the floor.</w:t>
      </w:r>
    </w:p>
    <w:p w:rsidR="00F06644" w:rsidRPr="00F06644" w:rsidRDefault="00F06644" w:rsidP="00F06644">
      <w:pPr>
        <w:numPr>
          <w:ilvl w:val="0"/>
          <w:numId w:val="1"/>
        </w:numPr>
        <w:shd w:val="clear" w:color="auto" w:fill="FFFFFF"/>
        <w:spacing w:after="0" w:line="360" w:lineRule="atLeast"/>
        <w:ind w:left="0"/>
        <w:textAlignment w:val="baseline"/>
        <w:outlineLvl w:val="4"/>
        <w:rPr>
          <w:rFonts w:ascii="XCCW Joined 5a" w:eastAsia="Times New Roman" w:hAnsi="XCCW Joined 5a" w:cs="Arial"/>
          <w:lang w:eastAsia="en-GB"/>
        </w:rPr>
      </w:pPr>
      <w:r w:rsidRPr="00F06644">
        <w:rPr>
          <w:rFonts w:ascii="XCCW Joined 5a" w:eastAsia="Times New Roman" w:hAnsi="XCCW Joined 5a" w:cs="Arial"/>
          <w:b/>
          <w:bCs/>
          <w:bdr w:val="none" w:sz="0" w:space="0" w:color="auto" w:frame="1"/>
          <w:lang w:eastAsia="en-GB"/>
        </w:rPr>
        <w:t>Learn the cue lines that lead in to each of your lines</w:t>
      </w:r>
      <w:r w:rsidRPr="00F06644">
        <w:rPr>
          <w:rFonts w:ascii="XCCW Joined 5a" w:eastAsia="Times New Roman" w:hAnsi="XCCW Joined 5a" w:cs="Arial"/>
          <w:lang w:eastAsia="en-GB"/>
        </w:rPr>
        <w:t>. Being prompt with your lines will give you and your fellow actors more confidence.</w:t>
      </w:r>
    </w:p>
    <w:p w:rsidR="00F06644" w:rsidRDefault="00F06644" w:rsidP="00F06644">
      <w:pPr>
        <w:numPr>
          <w:ilvl w:val="0"/>
          <w:numId w:val="1"/>
        </w:numPr>
        <w:shd w:val="clear" w:color="auto" w:fill="FFFFFF"/>
        <w:spacing w:after="0" w:line="360" w:lineRule="atLeast"/>
        <w:ind w:left="0"/>
        <w:textAlignment w:val="baseline"/>
        <w:outlineLvl w:val="4"/>
        <w:rPr>
          <w:rFonts w:ascii="XCCW Joined 5a" w:eastAsia="Times New Roman" w:hAnsi="XCCW Joined 5a" w:cs="Arial"/>
          <w:lang w:eastAsia="en-GB"/>
        </w:rPr>
      </w:pPr>
      <w:r w:rsidRPr="00F06644">
        <w:rPr>
          <w:rFonts w:ascii="XCCW Joined 5a" w:eastAsia="Times New Roman" w:hAnsi="XCCW Joined 5a" w:cs="Arial"/>
          <w:lang w:eastAsia="en-GB"/>
        </w:rPr>
        <w:t>In rehearsals, </w:t>
      </w:r>
      <w:r w:rsidRPr="00F06644">
        <w:rPr>
          <w:rFonts w:ascii="XCCW Joined 5a" w:eastAsia="Times New Roman" w:hAnsi="XCCW Joined 5a" w:cs="Arial"/>
          <w:b/>
          <w:bCs/>
          <w:bdr w:val="none" w:sz="0" w:space="0" w:color="auto" w:frame="1"/>
          <w:lang w:eastAsia="en-GB"/>
        </w:rPr>
        <w:t>listen to and think about what the other actors are saying</w:t>
      </w:r>
      <w:r w:rsidRPr="00F06644">
        <w:rPr>
          <w:rFonts w:ascii="XCCW Joined 5a" w:eastAsia="Times New Roman" w:hAnsi="XCCW Joined 5a" w:cs="Arial"/>
          <w:lang w:eastAsia="en-GB"/>
        </w:rPr>
        <w:t>. Don’t just concentrate on what you’ve got to say.</w:t>
      </w:r>
    </w:p>
    <w:p w:rsidR="00F06644" w:rsidRDefault="00F06644" w:rsidP="00F06644">
      <w:pPr>
        <w:shd w:val="clear" w:color="auto" w:fill="FFFFFF"/>
        <w:spacing w:after="0" w:line="360" w:lineRule="atLeast"/>
        <w:textAlignment w:val="baseline"/>
        <w:outlineLvl w:val="4"/>
        <w:rPr>
          <w:rFonts w:ascii="XCCW Joined 5a" w:eastAsia="Times New Roman" w:hAnsi="XCCW Joined 5a" w:cs="Arial"/>
          <w:lang w:eastAsia="en-GB"/>
        </w:rPr>
      </w:pPr>
    </w:p>
    <w:p w:rsidR="00F06644" w:rsidRDefault="00F06644" w:rsidP="00F06644">
      <w:pPr>
        <w:shd w:val="clear" w:color="auto" w:fill="FFFFFF"/>
        <w:spacing w:after="0" w:line="360" w:lineRule="atLeast"/>
        <w:textAlignment w:val="baseline"/>
        <w:outlineLvl w:val="4"/>
        <w:rPr>
          <w:rFonts w:ascii="XCCW Joined 5a" w:eastAsia="Times New Roman" w:hAnsi="XCCW Joined 5a" w:cs="Arial"/>
          <w:lang w:eastAsia="en-GB"/>
        </w:rPr>
      </w:pPr>
    </w:p>
    <w:p w:rsidR="00F06644" w:rsidRPr="00F06644" w:rsidRDefault="00F06644" w:rsidP="00F06644">
      <w:pPr>
        <w:shd w:val="clear" w:color="auto" w:fill="FFFFFF"/>
        <w:spacing w:after="0" w:line="360" w:lineRule="atLeast"/>
        <w:textAlignment w:val="baseline"/>
        <w:outlineLvl w:val="4"/>
        <w:rPr>
          <w:rFonts w:ascii="XCCW Joined 5a" w:eastAsia="Times New Roman" w:hAnsi="XCCW Joined 5a" w:cs="Arial"/>
          <w:b/>
          <w:lang w:eastAsia="en-GB"/>
        </w:rPr>
      </w:pPr>
      <w:r w:rsidRPr="00F06644">
        <w:rPr>
          <w:rFonts w:ascii="XCCW Joined 5a" w:eastAsia="Times New Roman" w:hAnsi="XCCW Joined 5a" w:cs="Arial"/>
          <w:b/>
          <w:lang w:eastAsia="en-GB"/>
        </w:rPr>
        <w:t>Please make sure you come and see me if you have lost the words.</w:t>
      </w:r>
    </w:p>
    <w:p w:rsidR="00F06644" w:rsidRPr="00F06644" w:rsidRDefault="00F06644">
      <w:pPr>
        <w:rPr>
          <w:lang w:val="en-US"/>
        </w:rPr>
      </w:pPr>
    </w:p>
    <w:sectPr w:rsidR="00F06644" w:rsidRPr="00F066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XCCW Joined 5a">
    <w:panose1 w:val="03050602040000000000"/>
    <w:charset w:val="00"/>
    <w:family w:val="script"/>
    <w:pitch w:val="variable"/>
    <w:sig w:usb0="800000A7" w:usb1="1000004A" w:usb2="00000000" w:usb3="00000000" w:csb0="0000001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AB3445"/>
    <w:multiLevelType w:val="multilevel"/>
    <w:tmpl w:val="D9A4E2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644"/>
    <w:rsid w:val="002661F9"/>
    <w:rsid w:val="005725F2"/>
    <w:rsid w:val="00F06644"/>
    <w:rsid w:val="00FF6F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ED8E6"/>
  <w15:chartTrackingRefBased/>
  <w15:docId w15:val="{1EBF7A28-93C8-4D3F-80D3-75922BD91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5">
    <w:name w:val="heading 5"/>
    <w:basedOn w:val="Normal"/>
    <w:link w:val="Heading5Char"/>
    <w:uiPriority w:val="9"/>
    <w:qFormat/>
    <w:rsid w:val="00F06644"/>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F06644"/>
    <w:rPr>
      <w:rFonts w:ascii="Times New Roman" w:eastAsia="Times New Roman" w:hAnsi="Times New Roman" w:cs="Times New Roman"/>
      <w:b/>
      <w:bCs/>
      <w:sz w:val="20"/>
      <w:szCs w:val="20"/>
      <w:lang w:eastAsia="en-GB"/>
    </w:rPr>
  </w:style>
  <w:style w:type="character" w:styleId="Strong">
    <w:name w:val="Strong"/>
    <w:basedOn w:val="DefaultParagraphFont"/>
    <w:uiPriority w:val="22"/>
    <w:qFormat/>
    <w:rsid w:val="00F06644"/>
    <w:rPr>
      <w:b/>
      <w:bCs/>
    </w:rPr>
  </w:style>
  <w:style w:type="character" w:styleId="Hyperlink">
    <w:name w:val="Hyperlink"/>
    <w:basedOn w:val="DefaultParagraphFont"/>
    <w:uiPriority w:val="99"/>
    <w:semiHidden/>
    <w:unhideWhenUsed/>
    <w:rsid w:val="00F06644"/>
    <w:rPr>
      <w:color w:val="0000FF"/>
      <w:u w:val="single"/>
    </w:rPr>
  </w:style>
  <w:style w:type="paragraph" w:styleId="BalloonText">
    <w:name w:val="Balloon Text"/>
    <w:basedOn w:val="Normal"/>
    <w:link w:val="BalloonTextChar"/>
    <w:uiPriority w:val="99"/>
    <w:semiHidden/>
    <w:unhideWhenUsed/>
    <w:rsid w:val="002661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61F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6801203">
      <w:bodyDiv w:val="1"/>
      <w:marLeft w:val="0"/>
      <w:marRight w:val="0"/>
      <w:marTop w:val="0"/>
      <w:marBottom w:val="0"/>
      <w:divBdr>
        <w:top w:val="none" w:sz="0" w:space="0" w:color="auto"/>
        <w:left w:val="none" w:sz="0" w:space="0" w:color="auto"/>
        <w:bottom w:val="none" w:sz="0" w:space="0" w:color="auto"/>
        <w:right w:val="none" w:sz="0" w:space="0" w:color="auto"/>
      </w:divBdr>
      <w:divsChild>
        <w:div w:id="13568885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psychologicalscience.org/media/releases/2006/pr060125.cf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B6B25DB9</Template>
  <TotalTime>4</TotalTime>
  <Pages>1</Pages>
  <Words>216</Words>
  <Characters>1232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Michaela Cousins1</dc:creator>
  <cp:keywords/>
  <dc:description/>
  <cp:lastModifiedBy>Michaela Cousins1</cp:lastModifiedBy>
  <cp:revision>2</cp:revision>
  <cp:lastPrinted>2018-11-19T07:42:00Z</cp:lastPrinted>
  <dcterms:created xsi:type="dcterms:W3CDTF">2018-11-17T11:49:00Z</dcterms:created>
  <dcterms:modified xsi:type="dcterms:W3CDTF">2018-11-19T18:06:00Z</dcterms:modified>
</cp:coreProperties>
</file>